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5E84" w:rsidRDefault="009A0778" w:rsidP="009A0778">
      <w:pPr>
        <w:jc w:val="center"/>
      </w:pPr>
      <w:bookmarkStart w:id="0" w:name="_GoBack"/>
      <w:r>
        <w:rPr>
          <w:rFonts w:eastAsia="Times New Roman"/>
          <w:noProof/>
          <w:lang w:eastAsia="da-DK"/>
        </w:rPr>
        <w:drawing>
          <wp:inline distT="0" distB="0" distL="0" distR="0">
            <wp:extent cx="9921600" cy="6753600"/>
            <wp:effectExtent l="0" t="0" r="3810" b="9525"/>
            <wp:docPr id="1" name="Billede 1" descr="cid:A8E09F5B-2B04-4A37-950E-6EC7BCA8A3F0@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8FFE41-94A8-4E33-9253-F2C23910F970" descr="cid:A8E09F5B-2B04-4A37-950E-6EC7BCA8A3F0@home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1600" cy="6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05E84" w:rsidSect="00B9315D">
      <w:pgSz w:w="16838" w:h="11906" w:orient="landscape"/>
      <w:pgMar w:top="635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4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34C9"/>
    <w:rsid w:val="00905E84"/>
    <w:rsid w:val="009A0778"/>
    <w:rsid w:val="00B234C9"/>
    <w:rsid w:val="00B93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A35C9A-9753-4D84-AE9A-C71C47DBB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9A07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9A077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A8E09F5B-2B04-4A37-950E-6EC7BCA8A3F0@home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8FC376B1</Template>
  <TotalTime>10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Marlene Barfod - Egedal Fjernvarme A/S</dc:creator>
  <cp:keywords/>
  <dc:description/>
  <cp:lastModifiedBy>Marlene Barfod - Egedal Fjernvarme A/S</cp:lastModifiedBy>
  <cp:revision>2</cp:revision>
  <cp:lastPrinted>2020-05-12T07:27:00Z</cp:lastPrinted>
  <dcterms:created xsi:type="dcterms:W3CDTF">2020-05-12T07:14:00Z</dcterms:created>
  <dcterms:modified xsi:type="dcterms:W3CDTF">2020-05-12T07:29:00Z</dcterms:modified>
</cp:coreProperties>
</file>